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280" w:rsidRDefault="006D4280">
      <w:r>
        <w:rPr>
          <w:noProof/>
          <w:lang w:eastAsia="de-DE"/>
        </w:rPr>
        <w:pict>
          <v:group id="Gruppieren 1" o:spid="_x0000_s1026" style="position:absolute;margin-left:-49.8pt;margin-top:8.4pt;width:511.2pt;height:702.2pt;z-index:251658240" coordsize="69463,99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1" o:spid="_x0000_s1027" type="#_x0000_t75" style="position:absolute;width:69463;height:223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2Bc/FAAAA2gAAAA8AAABkcnMvZG93bnJldi54bWxEj19rwjAUxd8Fv0O4wl6Gpk7YRjXKkA3G&#10;ENEqim/X5tqWNTclyWr37c1g4OPh/PlxZovO1KIl5yvLCsajBARxbnXFhYL97mP4CsIHZI21ZVLw&#10;Sx4W835vhqm2V95Sm4VCxBH2KSooQ2hSKX1ekkE/sg1x9C7WGQxRukJqh9c4bmr5lCTP0mDFkVBi&#10;Q8uS8u/sx0Tu5uWrPWanwu1W793qcn48Tw5rpR4G3dsURKAu3MP/7U+tYAJ/V+INk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tgXPxQAAANoAAAAPAAAAAAAAAAAAAAAA&#10;AJ8CAABkcnMvZG93bnJldi54bWxQSwUGAAAAAAQABAD3AAAAkQMAAAAA&#10;">
              <v:imagedata r:id="rId4" o:title=""/>
            </v:shape>
            <v:shape id="Picture 3" o:spid="_x0000_s1028" type="#_x0000_t75" style="position:absolute;top:22322;width:69463;height:766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9rzXCAAAA2gAAAA8AAABkcnMvZG93bnJldi54bWxEj9GKwjAURN8F/yFcYd80VVSkaxRRBPdh&#10;We36AZfm2habm5pErfv1ZkHwcZiZM8x82Zpa3Mj5yrKC4SABQZxbXXGh4Pi77c9A+ICssbZMCh7k&#10;YbnoduaYanvnA92yUIgIYZ+igjKEJpXS5yUZ9APbEEfvZJ3BEKUrpHZ4j3BTy1GSTKXBiuNCiQ2t&#10;S8rP2dUosA/3M7ps/uzXxe8n5+b7SGacKPXRa1efIAK14R1+tXdawRj+r8QbI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Pa81wgAAANoAAAAPAAAAAAAAAAAAAAAAAJ8C&#10;AABkcnMvZG93bnJldi54bWxQSwUGAAAAAAQABAD3AAAAjgMAAAAA&#10;">
              <v:imagedata r:id="rId5" o:title=""/>
            </v:shape>
          </v:group>
        </w:pict>
      </w:r>
    </w:p>
    <w:sectPr w:rsidR="006D4280" w:rsidSect="009F1A8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14C7"/>
    <w:rsid w:val="000014C7"/>
    <w:rsid w:val="00066359"/>
    <w:rsid w:val="006D4280"/>
    <w:rsid w:val="009619E5"/>
    <w:rsid w:val="009F1A8C"/>
    <w:rsid w:val="00AB6026"/>
    <w:rsid w:val="00F75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A8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0</Words>
  <Characters>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Bingo</dc:creator>
  <cp:keywords/>
  <dc:description/>
  <cp:lastModifiedBy>bikerenner</cp:lastModifiedBy>
  <cp:revision>2</cp:revision>
  <dcterms:created xsi:type="dcterms:W3CDTF">2015-12-05T08:03:00Z</dcterms:created>
  <dcterms:modified xsi:type="dcterms:W3CDTF">2015-12-05T08:03:00Z</dcterms:modified>
</cp:coreProperties>
</file>